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5A190" w14:textId="77777777" w:rsidR="00AB36BC" w:rsidRDefault="00AB36BC" w:rsidP="00AB36BC">
      <w:pPr>
        <w:pStyle w:val="Zkladntext"/>
        <w:rPr>
          <w:b/>
          <w:sz w:val="36"/>
          <w:szCs w:val="36"/>
        </w:rPr>
      </w:pPr>
    </w:p>
    <w:p w14:paraId="7A2231BE" w14:textId="77777777" w:rsidR="0037210D" w:rsidRPr="00E0673F" w:rsidRDefault="0037210D" w:rsidP="0037210D">
      <w:pPr>
        <w:jc w:val="center"/>
        <w:rPr>
          <w:rFonts w:asciiTheme="minorHAnsi" w:hAnsiTheme="minorHAnsi" w:cstheme="minorHAnsi"/>
          <w:b/>
          <w:bCs/>
          <w:sz w:val="40"/>
          <w:szCs w:val="40"/>
        </w:rPr>
      </w:pPr>
      <w:r w:rsidRPr="00E0673F">
        <w:rPr>
          <w:rFonts w:asciiTheme="minorHAnsi" w:hAnsiTheme="minorHAnsi" w:cstheme="minorHAnsi"/>
          <w:b/>
          <w:bCs/>
          <w:sz w:val="40"/>
          <w:szCs w:val="40"/>
        </w:rPr>
        <w:t>Přihlašovací formulář k participativnímu rozpočtu</w:t>
      </w:r>
      <w:r w:rsidRPr="00E0673F">
        <w:rPr>
          <w:rFonts w:asciiTheme="minorHAnsi" w:hAnsiTheme="minorHAnsi" w:cstheme="minorHAnsi"/>
          <w:b/>
          <w:bCs/>
          <w:sz w:val="40"/>
          <w:szCs w:val="40"/>
        </w:rPr>
        <w:br/>
      </w:r>
      <w:r>
        <w:rPr>
          <w:rFonts w:asciiTheme="minorHAnsi" w:hAnsiTheme="minorHAnsi" w:cstheme="minorHAnsi"/>
          <w:b/>
          <w:bCs/>
          <w:sz w:val="40"/>
          <w:szCs w:val="40"/>
        </w:rPr>
        <w:t>obec Smilkov 2024</w:t>
      </w:r>
    </w:p>
    <w:p w14:paraId="0CDB2EC7" w14:textId="77777777" w:rsidR="0037210D" w:rsidRPr="00E0673F" w:rsidRDefault="0037210D" w:rsidP="0037210D">
      <w:pPr>
        <w:jc w:val="both"/>
        <w:rPr>
          <w:rFonts w:asciiTheme="minorHAnsi" w:hAnsiTheme="minorHAnsi" w:cstheme="minorHAnsi"/>
          <w:b/>
          <w:bCs/>
          <w:sz w:val="24"/>
          <w:szCs w:val="24"/>
        </w:rPr>
      </w:pPr>
    </w:p>
    <w:p w14:paraId="4F9E395F" w14:textId="77777777" w:rsidR="0037210D" w:rsidRPr="00E0673F" w:rsidRDefault="0037210D" w:rsidP="0037210D">
      <w:pPr>
        <w:jc w:val="both"/>
        <w:rPr>
          <w:rFonts w:asciiTheme="minorHAnsi" w:hAnsiTheme="minorHAnsi" w:cstheme="minorHAnsi"/>
          <w:sz w:val="24"/>
          <w:szCs w:val="24"/>
        </w:rPr>
      </w:pPr>
    </w:p>
    <w:p w14:paraId="040BCA61" w14:textId="77777777" w:rsidR="0037210D" w:rsidRPr="00E0673F" w:rsidRDefault="0037210D" w:rsidP="0037210D">
      <w:pPr>
        <w:jc w:val="both"/>
        <w:rPr>
          <w:rFonts w:asciiTheme="minorHAnsi" w:hAnsiTheme="minorHAnsi" w:cstheme="minorHAnsi"/>
          <w:sz w:val="24"/>
          <w:szCs w:val="24"/>
        </w:rPr>
      </w:pPr>
      <w:r w:rsidRPr="00E0673F">
        <w:rPr>
          <w:rFonts w:asciiTheme="minorHAnsi" w:hAnsiTheme="minorHAnsi" w:cstheme="minorHAnsi"/>
          <w:sz w:val="24"/>
          <w:szCs w:val="24"/>
        </w:rPr>
        <w:t xml:space="preserve">Pro platnost podání je nutné vyplnit všechny položky formuláře. Vyplněný formulář odevzdejte do </w:t>
      </w:r>
      <w:r>
        <w:rPr>
          <w:rFonts w:asciiTheme="minorHAnsi" w:hAnsiTheme="minorHAnsi" w:cstheme="minorHAnsi"/>
          <w:sz w:val="24"/>
          <w:szCs w:val="24"/>
        </w:rPr>
        <w:t>30. dubna</w:t>
      </w:r>
      <w:r w:rsidRPr="00E0673F">
        <w:rPr>
          <w:rFonts w:asciiTheme="minorHAnsi" w:hAnsiTheme="minorHAnsi" w:cstheme="minorHAnsi"/>
          <w:sz w:val="24"/>
          <w:szCs w:val="24"/>
        </w:rPr>
        <w:t xml:space="preserve"> 2024. </w:t>
      </w:r>
    </w:p>
    <w:p w14:paraId="535FAF0C" w14:textId="77777777" w:rsidR="0037210D" w:rsidRPr="00E0673F" w:rsidRDefault="0037210D" w:rsidP="0037210D">
      <w:pPr>
        <w:jc w:val="both"/>
        <w:rPr>
          <w:rFonts w:asciiTheme="minorHAnsi" w:hAnsiTheme="minorHAnsi" w:cstheme="minorHAnsi"/>
          <w:sz w:val="24"/>
          <w:szCs w:val="24"/>
        </w:rPr>
      </w:pPr>
    </w:p>
    <w:p w14:paraId="18CB47F6" w14:textId="77777777" w:rsidR="0037210D" w:rsidRPr="00E0673F" w:rsidRDefault="0037210D" w:rsidP="0037210D">
      <w:pPr>
        <w:jc w:val="both"/>
        <w:rPr>
          <w:rFonts w:asciiTheme="minorHAnsi" w:hAnsiTheme="minorHAnsi" w:cstheme="minorHAnsi"/>
          <w:b/>
          <w:bCs/>
          <w:sz w:val="24"/>
          <w:szCs w:val="24"/>
        </w:rPr>
      </w:pPr>
      <w:r w:rsidRPr="00E0673F">
        <w:rPr>
          <w:rFonts w:asciiTheme="minorHAnsi" w:hAnsiTheme="minorHAnsi" w:cstheme="minorHAnsi"/>
          <w:b/>
          <w:bCs/>
          <w:sz w:val="24"/>
          <w:szCs w:val="24"/>
        </w:rPr>
        <w:t>Identifikace navrhovatele:</w:t>
      </w:r>
    </w:p>
    <w:p w14:paraId="499471B9" w14:textId="77777777" w:rsidR="0037210D" w:rsidRDefault="0037210D" w:rsidP="0037210D">
      <w:pPr>
        <w:jc w:val="both"/>
        <w:rPr>
          <w:rFonts w:asciiTheme="minorHAnsi" w:hAnsiTheme="minorHAnsi" w:cstheme="minorHAnsi"/>
          <w:sz w:val="24"/>
          <w:szCs w:val="24"/>
          <w:u w:val="single"/>
        </w:rPr>
      </w:pPr>
      <w:r w:rsidRPr="00E0673F">
        <w:rPr>
          <w:rFonts w:asciiTheme="minorHAnsi" w:hAnsiTheme="minorHAnsi" w:cstheme="minorHAnsi"/>
          <w:sz w:val="24"/>
          <w:szCs w:val="24"/>
          <w:u w:val="single"/>
        </w:rPr>
        <w:t>Jméno a příjmení:</w:t>
      </w:r>
    </w:p>
    <w:p w14:paraId="5EDB9960" w14:textId="77777777" w:rsidR="0037210D" w:rsidRPr="00E0673F" w:rsidRDefault="0037210D" w:rsidP="0037210D">
      <w:pPr>
        <w:jc w:val="both"/>
        <w:rPr>
          <w:rFonts w:asciiTheme="minorHAnsi" w:hAnsiTheme="minorHAnsi" w:cstheme="minorHAnsi"/>
          <w:sz w:val="24"/>
          <w:szCs w:val="24"/>
          <w:u w:val="single"/>
        </w:rPr>
      </w:pPr>
    </w:p>
    <w:p w14:paraId="2997E98B" w14:textId="77777777" w:rsidR="0037210D" w:rsidRDefault="0037210D" w:rsidP="0037210D">
      <w:pPr>
        <w:jc w:val="both"/>
        <w:rPr>
          <w:rFonts w:asciiTheme="minorHAnsi" w:hAnsiTheme="minorHAnsi" w:cstheme="minorHAnsi"/>
          <w:sz w:val="24"/>
          <w:szCs w:val="24"/>
          <w:u w:val="single"/>
        </w:rPr>
      </w:pPr>
      <w:r w:rsidRPr="00E0673F">
        <w:rPr>
          <w:rFonts w:asciiTheme="minorHAnsi" w:hAnsiTheme="minorHAnsi" w:cstheme="minorHAnsi"/>
          <w:sz w:val="24"/>
          <w:szCs w:val="24"/>
          <w:u w:val="single"/>
        </w:rPr>
        <w:t>Datum narození/IČO:</w:t>
      </w:r>
    </w:p>
    <w:p w14:paraId="5BF8BFBF" w14:textId="77777777" w:rsidR="00A10C82" w:rsidRDefault="00A10C82" w:rsidP="0037210D">
      <w:pPr>
        <w:jc w:val="both"/>
        <w:rPr>
          <w:rFonts w:asciiTheme="minorHAnsi" w:hAnsiTheme="minorHAnsi" w:cstheme="minorHAnsi"/>
          <w:sz w:val="24"/>
          <w:szCs w:val="24"/>
          <w:u w:val="single"/>
        </w:rPr>
      </w:pPr>
    </w:p>
    <w:p w14:paraId="43E74207" w14:textId="77777777" w:rsidR="0037210D" w:rsidRPr="00E0673F" w:rsidRDefault="0037210D" w:rsidP="0037210D">
      <w:pPr>
        <w:jc w:val="both"/>
        <w:rPr>
          <w:rFonts w:asciiTheme="minorHAnsi" w:hAnsiTheme="minorHAnsi" w:cstheme="minorHAnsi"/>
          <w:sz w:val="24"/>
          <w:szCs w:val="24"/>
          <w:u w:val="single"/>
        </w:rPr>
      </w:pPr>
    </w:p>
    <w:p w14:paraId="19DCD9CA" w14:textId="4D48230C" w:rsidR="0037210D" w:rsidRDefault="0037210D" w:rsidP="0037210D">
      <w:pPr>
        <w:jc w:val="both"/>
        <w:rPr>
          <w:rFonts w:asciiTheme="minorHAnsi" w:hAnsiTheme="minorHAnsi" w:cstheme="minorHAnsi"/>
          <w:sz w:val="24"/>
          <w:szCs w:val="24"/>
          <w:u w:val="single"/>
        </w:rPr>
      </w:pPr>
      <w:r w:rsidRPr="00E0673F">
        <w:rPr>
          <w:rFonts w:asciiTheme="minorHAnsi" w:hAnsiTheme="minorHAnsi" w:cstheme="minorHAnsi"/>
          <w:sz w:val="24"/>
          <w:szCs w:val="24"/>
          <w:u w:val="single"/>
        </w:rPr>
        <w:t xml:space="preserve">Adresa bydliště na území </w:t>
      </w:r>
      <w:r>
        <w:rPr>
          <w:rFonts w:asciiTheme="minorHAnsi" w:hAnsiTheme="minorHAnsi" w:cstheme="minorHAnsi"/>
          <w:sz w:val="24"/>
          <w:szCs w:val="24"/>
          <w:u w:val="single"/>
        </w:rPr>
        <w:t xml:space="preserve">obce </w:t>
      </w:r>
      <w:r w:rsidR="00A10C82">
        <w:rPr>
          <w:rFonts w:asciiTheme="minorHAnsi" w:hAnsiTheme="minorHAnsi" w:cstheme="minorHAnsi"/>
          <w:sz w:val="24"/>
          <w:szCs w:val="24"/>
          <w:u w:val="single"/>
        </w:rPr>
        <w:t>Smilkov</w:t>
      </w:r>
      <w:r w:rsidRPr="00E0673F">
        <w:rPr>
          <w:rFonts w:asciiTheme="minorHAnsi" w:hAnsiTheme="minorHAnsi" w:cstheme="minorHAnsi"/>
          <w:sz w:val="24"/>
          <w:szCs w:val="24"/>
          <w:u w:val="single"/>
        </w:rPr>
        <w:t>/sídlo:</w:t>
      </w:r>
    </w:p>
    <w:p w14:paraId="489BECA7" w14:textId="77777777" w:rsidR="0037210D" w:rsidRPr="00E0673F" w:rsidRDefault="0037210D" w:rsidP="0037210D">
      <w:pPr>
        <w:jc w:val="both"/>
        <w:rPr>
          <w:rFonts w:asciiTheme="minorHAnsi" w:hAnsiTheme="minorHAnsi" w:cstheme="minorHAnsi"/>
          <w:sz w:val="24"/>
          <w:szCs w:val="24"/>
          <w:u w:val="single"/>
        </w:rPr>
      </w:pPr>
    </w:p>
    <w:p w14:paraId="20D2AD71" w14:textId="77777777" w:rsidR="0037210D" w:rsidRDefault="0037210D" w:rsidP="0037210D">
      <w:pPr>
        <w:jc w:val="both"/>
        <w:rPr>
          <w:rFonts w:asciiTheme="minorHAnsi" w:hAnsiTheme="minorHAnsi" w:cstheme="minorHAnsi"/>
          <w:sz w:val="24"/>
          <w:szCs w:val="24"/>
          <w:u w:val="single"/>
        </w:rPr>
      </w:pPr>
      <w:r w:rsidRPr="00E0673F">
        <w:rPr>
          <w:rFonts w:asciiTheme="minorHAnsi" w:hAnsiTheme="minorHAnsi" w:cstheme="minorHAnsi"/>
          <w:sz w:val="24"/>
          <w:szCs w:val="24"/>
          <w:u w:val="single"/>
        </w:rPr>
        <w:t xml:space="preserve">Adresa trvalého bydliště (pokud se adresy </w:t>
      </w:r>
      <w:proofErr w:type="gramStart"/>
      <w:r w:rsidRPr="00E0673F">
        <w:rPr>
          <w:rFonts w:asciiTheme="minorHAnsi" w:hAnsiTheme="minorHAnsi" w:cstheme="minorHAnsi"/>
          <w:sz w:val="24"/>
          <w:szCs w:val="24"/>
          <w:u w:val="single"/>
        </w:rPr>
        <w:t>liší</w:t>
      </w:r>
      <w:proofErr w:type="gramEnd"/>
      <w:r w:rsidRPr="00E0673F">
        <w:rPr>
          <w:rFonts w:asciiTheme="minorHAnsi" w:hAnsiTheme="minorHAnsi" w:cstheme="minorHAnsi"/>
          <w:sz w:val="24"/>
          <w:szCs w:val="24"/>
          <w:u w:val="single"/>
        </w:rPr>
        <w:t>):</w:t>
      </w:r>
    </w:p>
    <w:p w14:paraId="4D549BAC" w14:textId="77777777" w:rsidR="0037210D" w:rsidRPr="00E0673F" w:rsidRDefault="0037210D" w:rsidP="0037210D">
      <w:pPr>
        <w:jc w:val="both"/>
        <w:rPr>
          <w:rFonts w:asciiTheme="minorHAnsi" w:hAnsiTheme="minorHAnsi" w:cstheme="minorHAnsi"/>
          <w:sz w:val="24"/>
          <w:szCs w:val="24"/>
          <w:u w:val="single"/>
        </w:rPr>
      </w:pPr>
    </w:p>
    <w:p w14:paraId="41E4E43C" w14:textId="77777777" w:rsidR="0037210D" w:rsidRDefault="0037210D" w:rsidP="0037210D">
      <w:pPr>
        <w:jc w:val="both"/>
        <w:rPr>
          <w:rFonts w:asciiTheme="minorHAnsi" w:hAnsiTheme="minorHAnsi" w:cstheme="minorHAnsi"/>
          <w:sz w:val="24"/>
          <w:szCs w:val="24"/>
          <w:u w:val="single"/>
        </w:rPr>
      </w:pPr>
      <w:r w:rsidRPr="00E0673F">
        <w:rPr>
          <w:rFonts w:asciiTheme="minorHAnsi" w:hAnsiTheme="minorHAnsi" w:cstheme="minorHAnsi"/>
          <w:sz w:val="24"/>
          <w:szCs w:val="24"/>
          <w:u w:val="single"/>
        </w:rPr>
        <w:t>Email:</w:t>
      </w:r>
    </w:p>
    <w:p w14:paraId="0514A7F8" w14:textId="77777777" w:rsidR="0037210D" w:rsidRPr="00E0673F" w:rsidRDefault="0037210D" w:rsidP="0037210D">
      <w:pPr>
        <w:jc w:val="both"/>
        <w:rPr>
          <w:rFonts w:asciiTheme="minorHAnsi" w:hAnsiTheme="minorHAnsi" w:cstheme="minorHAnsi"/>
          <w:sz w:val="24"/>
          <w:szCs w:val="24"/>
          <w:u w:val="single"/>
        </w:rPr>
      </w:pPr>
    </w:p>
    <w:p w14:paraId="047C843A" w14:textId="77777777" w:rsidR="0037210D" w:rsidRPr="00E0673F" w:rsidRDefault="0037210D" w:rsidP="0037210D">
      <w:pPr>
        <w:jc w:val="both"/>
        <w:rPr>
          <w:rFonts w:asciiTheme="minorHAnsi" w:hAnsiTheme="minorHAnsi" w:cstheme="minorHAnsi"/>
          <w:sz w:val="24"/>
          <w:szCs w:val="24"/>
          <w:u w:val="single"/>
        </w:rPr>
      </w:pPr>
      <w:r w:rsidRPr="00E0673F">
        <w:rPr>
          <w:rFonts w:asciiTheme="minorHAnsi" w:hAnsiTheme="minorHAnsi" w:cstheme="minorHAnsi"/>
          <w:sz w:val="24"/>
          <w:szCs w:val="24"/>
          <w:u w:val="single"/>
        </w:rPr>
        <w:t>Telefon:</w:t>
      </w:r>
    </w:p>
    <w:p w14:paraId="37E96236" w14:textId="77777777" w:rsidR="0037210D" w:rsidRPr="00E0673F" w:rsidRDefault="0037210D" w:rsidP="0037210D">
      <w:pPr>
        <w:jc w:val="both"/>
        <w:rPr>
          <w:rFonts w:asciiTheme="minorHAnsi" w:hAnsiTheme="minorHAnsi" w:cstheme="minorHAnsi"/>
          <w:sz w:val="24"/>
          <w:szCs w:val="24"/>
          <w:u w:val="single"/>
        </w:rPr>
      </w:pPr>
    </w:p>
    <w:p w14:paraId="0F6993DA" w14:textId="77777777" w:rsidR="0037210D" w:rsidRPr="00E0673F" w:rsidRDefault="0037210D" w:rsidP="0037210D">
      <w:pPr>
        <w:jc w:val="both"/>
        <w:rPr>
          <w:rFonts w:asciiTheme="minorHAnsi" w:hAnsiTheme="minorHAnsi" w:cstheme="minorHAnsi"/>
          <w:b/>
          <w:bCs/>
          <w:sz w:val="24"/>
          <w:szCs w:val="24"/>
        </w:rPr>
      </w:pPr>
      <w:r w:rsidRPr="00E0673F">
        <w:rPr>
          <w:rFonts w:asciiTheme="minorHAnsi" w:hAnsiTheme="minorHAnsi" w:cstheme="minorHAnsi"/>
          <w:b/>
          <w:bCs/>
          <w:sz w:val="24"/>
          <w:szCs w:val="24"/>
        </w:rPr>
        <w:t>Projekt:</w:t>
      </w:r>
    </w:p>
    <w:p w14:paraId="6059CAB1" w14:textId="77777777" w:rsidR="0037210D" w:rsidRPr="00E0673F" w:rsidRDefault="0037210D" w:rsidP="0037210D">
      <w:pPr>
        <w:jc w:val="both"/>
        <w:rPr>
          <w:rFonts w:asciiTheme="minorHAnsi" w:hAnsiTheme="minorHAnsi" w:cstheme="minorHAnsi"/>
          <w:sz w:val="24"/>
          <w:szCs w:val="24"/>
          <w:u w:val="single"/>
        </w:rPr>
      </w:pPr>
      <w:r w:rsidRPr="00E0673F">
        <w:rPr>
          <w:rFonts w:asciiTheme="minorHAnsi" w:hAnsiTheme="minorHAnsi" w:cstheme="minorHAnsi"/>
          <w:sz w:val="24"/>
          <w:szCs w:val="24"/>
          <w:u w:val="single"/>
        </w:rPr>
        <w:t>Název:</w:t>
      </w:r>
    </w:p>
    <w:p w14:paraId="6FC1C07D" w14:textId="77777777" w:rsidR="0037210D" w:rsidRPr="00E0673F" w:rsidRDefault="0037210D" w:rsidP="0037210D">
      <w:pPr>
        <w:jc w:val="both"/>
        <w:rPr>
          <w:rFonts w:asciiTheme="minorHAnsi" w:hAnsiTheme="minorHAnsi" w:cstheme="minorHAnsi"/>
          <w:sz w:val="24"/>
          <w:szCs w:val="24"/>
          <w:u w:val="single"/>
        </w:rPr>
      </w:pPr>
    </w:p>
    <w:p w14:paraId="77027398" w14:textId="77777777" w:rsidR="0037210D" w:rsidRPr="00E0673F" w:rsidRDefault="0037210D" w:rsidP="0037210D">
      <w:pPr>
        <w:jc w:val="both"/>
        <w:rPr>
          <w:rFonts w:asciiTheme="minorHAnsi" w:hAnsiTheme="minorHAnsi" w:cstheme="minorHAnsi"/>
          <w:sz w:val="24"/>
          <w:szCs w:val="24"/>
          <w:u w:val="single"/>
        </w:rPr>
      </w:pPr>
      <w:r w:rsidRPr="00E0673F">
        <w:rPr>
          <w:rFonts w:asciiTheme="minorHAnsi" w:hAnsiTheme="minorHAnsi" w:cstheme="minorHAnsi"/>
          <w:sz w:val="24"/>
          <w:szCs w:val="24"/>
          <w:u w:val="single"/>
        </w:rPr>
        <w:t xml:space="preserve">Odůvodnění (jakou situaci projekt </w:t>
      </w:r>
      <w:proofErr w:type="gramStart"/>
      <w:r w:rsidRPr="00E0673F">
        <w:rPr>
          <w:rFonts w:asciiTheme="minorHAnsi" w:hAnsiTheme="minorHAnsi" w:cstheme="minorHAnsi"/>
          <w:sz w:val="24"/>
          <w:szCs w:val="24"/>
          <w:u w:val="single"/>
        </w:rPr>
        <w:t>řeší</w:t>
      </w:r>
      <w:proofErr w:type="gramEnd"/>
      <w:r w:rsidRPr="00E0673F">
        <w:rPr>
          <w:rFonts w:asciiTheme="minorHAnsi" w:hAnsiTheme="minorHAnsi" w:cstheme="minorHAnsi"/>
          <w:sz w:val="24"/>
          <w:szCs w:val="24"/>
          <w:u w:val="single"/>
        </w:rPr>
        <w:t>, čím bude přínosný):</w:t>
      </w:r>
    </w:p>
    <w:p w14:paraId="3419758C" w14:textId="77777777" w:rsidR="0037210D" w:rsidRPr="00E0673F" w:rsidRDefault="0037210D" w:rsidP="0037210D">
      <w:pPr>
        <w:jc w:val="both"/>
        <w:rPr>
          <w:rFonts w:asciiTheme="minorHAnsi" w:hAnsiTheme="minorHAnsi" w:cstheme="minorHAnsi"/>
          <w:sz w:val="24"/>
          <w:szCs w:val="24"/>
          <w:u w:val="single"/>
        </w:rPr>
      </w:pPr>
    </w:p>
    <w:p w14:paraId="4FBF41EB" w14:textId="77777777" w:rsidR="0037210D" w:rsidRPr="00E0673F" w:rsidRDefault="0037210D" w:rsidP="0037210D">
      <w:pPr>
        <w:jc w:val="both"/>
        <w:rPr>
          <w:rFonts w:asciiTheme="minorHAnsi" w:hAnsiTheme="minorHAnsi" w:cstheme="minorHAnsi"/>
          <w:sz w:val="24"/>
          <w:szCs w:val="24"/>
          <w:u w:val="single"/>
        </w:rPr>
      </w:pPr>
    </w:p>
    <w:p w14:paraId="7750A7D7" w14:textId="77777777" w:rsidR="0037210D" w:rsidRPr="00E0673F" w:rsidRDefault="0037210D" w:rsidP="0037210D">
      <w:pPr>
        <w:jc w:val="both"/>
        <w:rPr>
          <w:rFonts w:asciiTheme="minorHAnsi" w:hAnsiTheme="minorHAnsi" w:cstheme="minorHAnsi"/>
          <w:sz w:val="24"/>
          <w:szCs w:val="24"/>
          <w:u w:val="single"/>
        </w:rPr>
      </w:pPr>
    </w:p>
    <w:p w14:paraId="6C43CA48" w14:textId="77777777" w:rsidR="0037210D" w:rsidRPr="00E0673F" w:rsidRDefault="0037210D" w:rsidP="0037210D">
      <w:pPr>
        <w:jc w:val="both"/>
        <w:rPr>
          <w:rFonts w:asciiTheme="minorHAnsi" w:hAnsiTheme="minorHAnsi" w:cstheme="minorHAnsi"/>
          <w:sz w:val="24"/>
          <w:szCs w:val="24"/>
          <w:u w:val="single"/>
        </w:rPr>
      </w:pPr>
    </w:p>
    <w:p w14:paraId="7FB40AA3" w14:textId="77777777" w:rsidR="0037210D" w:rsidRPr="00E0673F" w:rsidRDefault="0037210D" w:rsidP="0037210D">
      <w:pPr>
        <w:jc w:val="both"/>
        <w:rPr>
          <w:rFonts w:asciiTheme="minorHAnsi" w:hAnsiTheme="minorHAnsi" w:cstheme="minorHAnsi"/>
          <w:sz w:val="24"/>
          <w:szCs w:val="24"/>
          <w:u w:val="single"/>
        </w:rPr>
      </w:pPr>
    </w:p>
    <w:p w14:paraId="3909115E" w14:textId="77777777" w:rsidR="0037210D" w:rsidRDefault="0037210D" w:rsidP="0037210D">
      <w:pPr>
        <w:jc w:val="both"/>
        <w:rPr>
          <w:rFonts w:asciiTheme="minorHAnsi" w:hAnsiTheme="minorHAnsi" w:cstheme="minorHAnsi"/>
          <w:sz w:val="24"/>
          <w:szCs w:val="24"/>
          <w:u w:val="single"/>
        </w:rPr>
      </w:pPr>
    </w:p>
    <w:p w14:paraId="2BEC0A42" w14:textId="77777777" w:rsidR="0037210D" w:rsidRPr="00E0673F" w:rsidRDefault="0037210D" w:rsidP="0037210D">
      <w:pPr>
        <w:jc w:val="both"/>
        <w:rPr>
          <w:rFonts w:asciiTheme="minorHAnsi" w:hAnsiTheme="minorHAnsi" w:cstheme="minorHAnsi"/>
          <w:sz w:val="24"/>
          <w:szCs w:val="24"/>
          <w:u w:val="single"/>
        </w:rPr>
      </w:pPr>
      <w:r w:rsidRPr="00E0673F">
        <w:rPr>
          <w:rFonts w:asciiTheme="minorHAnsi" w:hAnsiTheme="minorHAnsi" w:cstheme="minorHAnsi"/>
          <w:sz w:val="24"/>
          <w:szCs w:val="24"/>
          <w:u w:val="single"/>
        </w:rPr>
        <w:t>Popis (co nejpřesněji popište návrh, aktivity, prvky, způsob realizace):</w:t>
      </w:r>
    </w:p>
    <w:p w14:paraId="195247EB" w14:textId="77777777" w:rsidR="0037210D" w:rsidRPr="00E0673F" w:rsidRDefault="0037210D" w:rsidP="0037210D">
      <w:pPr>
        <w:jc w:val="both"/>
        <w:rPr>
          <w:rFonts w:asciiTheme="minorHAnsi" w:hAnsiTheme="minorHAnsi" w:cstheme="minorHAnsi"/>
          <w:sz w:val="24"/>
          <w:szCs w:val="24"/>
          <w:u w:val="single"/>
        </w:rPr>
      </w:pPr>
    </w:p>
    <w:p w14:paraId="049DAFDB" w14:textId="77777777" w:rsidR="0037210D" w:rsidRPr="00E0673F" w:rsidRDefault="0037210D" w:rsidP="0037210D">
      <w:pPr>
        <w:jc w:val="both"/>
        <w:rPr>
          <w:rFonts w:asciiTheme="minorHAnsi" w:hAnsiTheme="minorHAnsi" w:cstheme="minorHAnsi"/>
          <w:sz w:val="24"/>
          <w:szCs w:val="24"/>
          <w:u w:val="single"/>
        </w:rPr>
      </w:pPr>
    </w:p>
    <w:p w14:paraId="307021DA" w14:textId="77777777" w:rsidR="0037210D" w:rsidRPr="00E0673F" w:rsidRDefault="0037210D" w:rsidP="0037210D">
      <w:pPr>
        <w:jc w:val="both"/>
        <w:rPr>
          <w:rFonts w:asciiTheme="minorHAnsi" w:hAnsiTheme="minorHAnsi" w:cstheme="minorHAnsi"/>
          <w:sz w:val="24"/>
          <w:szCs w:val="24"/>
          <w:u w:val="single"/>
        </w:rPr>
      </w:pPr>
    </w:p>
    <w:p w14:paraId="58CF7200" w14:textId="77777777" w:rsidR="0037210D" w:rsidRPr="00E0673F" w:rsidRDefault="0037210D" w:rsidP="0037210D">
      <w:pPr>
        <w:jc w:val="both"/>
        <w:rPr>
          <w:rFonts w:asciiTheme="minorHAnsi" w:hAnsiTheme="minorHAnsi" w:cstheme="minorHAnsi"/>
          <w:sz w:val="24"/>
          <w:szCs w:val="24"/>
          <w:u w:val="single"/>
        </w:rPr>
      </w:pPr>
    </w:p>
    <w:p w14:paraId="2955409E" w14:textId="77777777" w:rsidR="0037210D" w:rsidRPr="00E0673F" w:rsidRDefault="0037210D" w:rsidP="0037210D">
      <w:pPr>
        <w:jc w:val="both"/>
        <w:rPr>
          <w:rFonts w:asciiTheme="minorHAnsi" w:hAnsiTheme="minorHAnsi" w:cstheme="minorHAnsi"/>
          <w:sz w:val="24"/>
          <w:szCs w:val="24"/>
          <w:u w:val="single"/>
        </w:rPr>
      </w:pPr>
    </w:p>
    <w:p w14:paraId="469CC657" w14:textId="77777777" w:rsidR="0037210D" w:rsidRDefault="0037210D" w:rsidP="0037210D">
      <w:pPr>
        <w:jc w:val="both"/>
        <w:rPr>
          <w:rFonts w:asciiTheme="minorHAnsi" w:hAnsiTheme="minorHAnsi" w:cstheme="minorHAnsi"/>
          <w:sz w:val="24"/>
          <w:szCs w:val="24"/>
          <w:u w:val="single"/>
        </w:rPr>
      </w:pPr>
    </w:p>
    <w:p w14:paraId="0771C263" w14:textId="77777777" w:rsidR="0037210D" w:rsidRPr="00E0673F" w:rsidRDefault="0037210D" w:rsidP="0037210D">
      <w:pPr>
        <w:jc w:val="both"/>
        <w:rPr>
          <w:rFonts w:asciiTheme="minorHAnsi" w:hAnsiTheme="minorHAnsi" w:cstheme="minorHAnsi"/>
          <w:sz w:val="24"/>
          <w:szCs w:val="24"/>
          <w:u w:val="single"/>
        </w:rPr>
      </w:pPr>
    </w:p>
    <w:p w14:paraId="323B0E15" w14:textId="77777777" w:rsidR="0037210D" w:rsidRPr="00E0673F" w:rsidRDefault="0037210D" w:rsidP="0037210D">
      <w:pPr>
        <w:jc w:val="both"/>
        <w:rPr>
          <w:rFonts w:asciiTheme="minorHAnsi" w:hAnsiTheme="minorHAnsi" w:cstheme="minorHAnsi"/>
          <w:sz w:val="24"/>
          <w:szCs w:val="24"/>
          <w:u w:val="single"/>
        </w:rPr>
      </w:pPr>
      <w:r w:rsidRPr="00E0673F">
        <w:rPr>
          <w:rFonts w:asciiTheme="minorHAnsi" w:hAnsiTheme="minorHAnsi" w:cstheme="minorHAnsi"/>
          <w:sz w:val="24"/>
          <w:szCs w:val="24"/>
          <w:u w:val="single"/>
        </w:rPr>
        <w:t>Pro koho bude návrh přínosný:</w:t>
      </w:r>
    </w:p>
    <w:p w14:paraId="1E98055C" w14:textId="77777777" w:rsidR="0037210D" w:rsidRPr="00E0673F" w:rsidRDefault="0037210D" w:rsidP="0037210D">
      <w:pPr>
        <w:jc w:val="both"/>
        <w:rPr>
          <w:rFonts w:asciiTheme="minorHAnsi" w:hAnsiTheme="minorHAnsi" w:cstheme="minorHAnsi"/>
          <w:sz w:val="24"/>
          <w:szCs w:val="24"/>
          <w:u w:val="single"/>
        </w:rPr>
      </w:pPr>
    </w:p>
    <w:p w14:paraId="49126A12" w14:textId="77777777" w:rsidR="0037210D" w:rsidRPr="00E0673F" w:rsidRDefault="0037210D" w:rsidP="0037210D">
      <w:pPr>
        <w:jc w:val="both"/>
        <w:rPr>
          <w:rFonts w:asciiTheme="minorHAnsi" w:hAnsiTheme="minorHAnsi" w:cstheme="minorHAnsi"/>
          <w:sz w:val="24"/>
          <w:szCs w:val="24"/>
          <w:u w:val="single"/>
        </w:rPr>
      </w:pPr>
    </w:p>
    <w:p w14:paraId="627C1199" w14:textId="77777777" w:rsidR="0037210D" w:rsidRPr="00E0673F" w:rsidRDefault="0037210D" w:rsidP="0037210D">
      <w:pPr>
        <w:jc w:val="both"/>
        <w:rPr>
          <w:rFonts w:asciiTheme="minorHAnsi" w:hAnsiTheme="minorHAnsi" w:cstheme="minorHAnsi"/>
          <w:sz w:val="24"/>
          <w:szCs w:val="24"/>
          <w:u w:val="single"/>
        </w:rPr>
      </w:pPr>
    </w:p>
    <w:p w14:paraId="4CBC0B59" w14:textId="77777777" w:rsidR="0037210D" w:rsidRPr="00E0673F" w:rsidRDefault="0037210D" w:rsidP="0037210D">
      <w:pPr>
        <w:jc w:val="both"/>
        <w:rPr>
          <w:rFonts w:asciiTheme="minorHAnsi" w:hAnsiTheme="minorHAnsi" w:cstheme="minorHAnsi"/>
          <w:sz w:val="24"/>
          <w:szCs w:val="24"/>
          <w:u w:val="single"/>
        </w:rPr>
      </w:pPr>
    </w:p>
    <w:p w14:paraId="650C3D55" w14:textId="77777777" w:rsidR="0037210D" w:rsidRDefault="0037210D" w:rsidP="0037210D">
      <w:pPr>
        <w:jc w:val="both"/>
        <w:rPr>
          <w:rFonts w:asciiTheme="minorHAnsi" w:hAnsiTheme="minorHAnsi" w:cstheme="minorHAnsi"/>
          <w:sz w:val="24"/>
          <w:szCs w:val="24"/>
          <w:u w:val="single"/>
        </w:rPr>
      </w:pPr>
    </w:p>
    <w:p w14:paraId="2199C437" w14:textId="77777777" w:rsidR="0037210D" w:rsidRDefault="0037210D" w:rsidP="0037210D">
      <w:pPr>
        <w:jc w:val="both"/>
        <w:rPr>
          <w:rFonts w:asciiTheme="minorHAnsi" w:hAnsiTheme="minorHAnsi" w:cstheme="minorHAnsi"/>
          <w:sz w:val="24"/>
          <w:szCs w:val="24"/>
          <w:u w:val="single"/>
        </w:rPr>
      </w:pPr>
    </w:p>
    <w:p w14:paraId="23093FC2" w14:textId="77777777" w:rsidR="0037210D" w:rsidRDefault="0037210D" w:rsidP="0037210D">
      <w:pPr>
        <w:jc w:val="both"/>
        <w:rPr>
          <w:rFonts w:asciiTheme="minorHAnsi" w:hAnsiTheme="minorHAnsi" w:cstheme="minorHAnsi"/>
          <w:sz w:val="24"/>
          <w:szCs w:val="24"/>
          <w:u w:val="single"/>
        </w:rPr>
      </w:pPr>
    </w:p>
    <w:p w14:paraId="34DFBDC9" w14:textId="77777777" w:rsidR="0037210D" w:rsidRDefault="0037210D" w:rsidP="0037210D">
      <w:pPr>
        <w:jc w:val="both"/>
        <w:rPr>
          <w:rFonts w:asciiTheme="minorHAnsi" w:hAnsiTheme="minorHAnsi" w:cstheme="minorHAnsi"/>
          <w:sz w:val="24"/>
          <w:szCs w:val="24"/>
          <w:u w:val="single"/>
        </w:rPr>
      </w:pPr>
    </w:p>
    <w:p w14:paraId="0680865D" w14:textId="77777777" w:rsidR="0037210D" w:rsidRDefault="0037210D" w:rsidP="0037210D">
      <w:pPr>
        <w:jc w:val="both"/>
        <w:rPr>
          <w:rFonts w:asciiTheme="minorHAnsi" w:hAnsiTheme="minorHAnsi" w:cstheme="minorHAnsi"/>
          <w:sz w:val="24"/>
          <w:szCs w:val="24"/>
          <w:u w:val="single"/>
        </w:rPr>
      </w:pPr>
    </w:p>
    <w:p w14:paraId="0BAF560F" w14:textId="77777777" w:rsidR="0037210D" w:rsidRPr="00E0673F" w:rsidRDefault="0037210D" w:rsidP="0037210D">
      <w:pPr>
        <w:jc w:val="both"/>
        <w:rPr>
          <w:rFonts w:asciiTheme="minorHAnsi" w:hAnsiTheme="minorHAnsi" w:cstheme="minorHAnsi"/>
          <w:sz w:val="24"/>
          <w:szCs w:val="24"/>
          <w:u w:val="single"/>
        </w:rPr>
      </w:pPr>
      <w:r w:rsidRPr="00E0673F">
        <w:rPr>
          <w:rFonts w:asciiTheme="minorHAnsi" w:hAnsiTheme="minorHAnsi" w:cstheme="minorHAnsi"/>
          <w:sz w:val="24"/>
          <w:szCs w:val="24"/>
          <w:u w:val="single"/>
        </w:rPr>
        <w:t xml:space="preserve">Upřesněte místo realizace (název městské části, ulice, GPS, souřadnice, parcelní číslo pozemku </w:t>
      </w:r>
      <w:proofErr w:type="gramStart"/>
      <w:r w:rsidRPr="00E0673F">
        <w:rPr>
          <w:rFonts w:asciiTheme="minorHAnsi" w:hAnsiTheme="minorHAnsi" w:cstheme="minorHAnsi"/>
          <w:sz w:val="24"/>
          <w:szCs w:val="24"/>
          <w:u w:val="single"/>
        </w:rPr>
        <w:t>atd..</w:t>
      </w:r>
      <w:proofErr w:type="gramEnd"/>
      <w:r w:rsidRPr="00E0673F">
        <w:rPr>
          <w:rFonts w:asciiTheme="minorHAnsi" w:hAnsiTheme="minorHAnsi" w:cstheme="minorHAnsi"/>
          <w:sz w:val="24"/>
          <w:szCs w:val="24"/>
          <w:u w:val="single"/>
        </w:rPr>
        <w:t>):</w:t>
      </w:r>
    </w:p>
    <w:p w14:paraId="608540BC" w14:textId="77777777" w:rsidR="0037210D" w:rsidRDefault="0037210D" w:rsidP="0037210D">
      <w:pPr>
        <w:jc w:val="both"/>
        <w:rPr>
          <w:rFonts w:asciiTheme="minorHAnsi" w:hAnsiTheme="minorHAnsi" w:cstheme="minorHAnsi"/>
          <w:sz w:val="24"/>
          <w:szCs w:val="24"/>
          <w:u w:val="single"/>
        </w:rPr>
      </w:pPr>
    </w:p>
    <w:p w14:paraId="73114A7B" w14:textId="77777777" w:rsidR="0037210D" w:rsidRDefault="0037210D" w:rsidP="0037210D">
      <w:pPr>
        <w:jc w:val="both"/>
        <w:rPr>
          <w:rFonts w:asciiTheme="minorHAnsi" w:hAnsiTheme="minorHAnsi" w:cstheme="minorHAnsi"/>
          <w:sz w:val="24"/>
          <w:szCs w:val="24"/>
          <w:u w:val="single"/>
        </w:rPr>
      </w:pPr>
    </w:p>
    <w:p w14:paraId="796336E2" w14:textId="77777777" w:rsidR="0037210D" w:rsidRPr="00E0673F" w:rsidRDefault="0037210D" w:rsidP="0037210D">
      <w:pPr>
        <w:jc w:val="both"/>
        <w:rPr>
          <w:rFonts w:asciiTheme="minorHAnsi" w:hAnsiTheme="minorHAnsi" w:cstheme="minorHAnsi"/>
          <w:sz w:val="24"/>
          <w:szCs w:val="24"/>
          <w:u w:val="single"/>
        </w:rPr>
      </w:pPr>
    </w:p>
    <w:p w14:paraId="6E3D7303" w14:textId="77777777" w:rsidR="0037210D" w:rsidRPr="00E0673F" w:rsidRDefault="0037210D" w:rsidP="0037210D">
      <w:pPr>
        <w:jc w:val="both"/>
        <w:rPr>
          <w:rFonts w:asciiTheme="minorHAnsi" w:hAnsiTheme="minorHAnsi" w:cstheme="minorHAnsi"/>
          <w:sz w:val="24"/>
          <w:szCs w:val="24"/>
          <w:u w:val="single"/>
        </w:rPr>
      </w:pPr>
    </w:p>
    <w:p w14:paraId="46721E1E" w14:textId="77777777" w:rsidR="0037210D" w:rsidRDefault="0037210D" w:rsidP="0037210D">
      <w:pPr>
        <w:jc w:val="both"/>
        <w:rPr>
          <w:rFonts w:asciiTheme="minorHAnsi" w:hAnsiTheme="minorHAnsi" w:cstheme="minorHAnsi"/>
          <w:sz w:val="24"/>
          <w:szCs w:val="24"/>
          <w:u w:val="single"/>
        </w:rPr>
      </w:pPr>
    </w:p>
    <w:p w14:paraId="22FA519F" w14:textId="77777777" w:rsidR="0037210D" w:rsidRDefault="0037210D" w:rsidP="0037210D">
      <w:pPr>
        <w:jc w:val="both"/>
        <w:rPr>
          <w:rFonts w:asciiTheme="minorHAnsi" w:hAnsiTheme="minorHAnsi" w:cstheme="minorHAnsi"/>
          <w:sz w:val="24"/>
          <w:szCs w:val="24"/>
          <w:u w:val="single"/>
        </w:rPr>
      </w:pPr>
    </w:p>
    <w:p w14:paraId="781A09BD" w14:textId="77777777" w:rsidR="0037210D" w:rsidRDefault="0037210D" w:rsidP="0037210D">
      <w:pPr>
        <w:jc w:val="both"/>
        <w:rPr>
          <w:rFonts w:asciiTheme="minorHAnsi" w:hAnsiTheme="minorHAnsi" w:cstheme="minorHAnsi"/>
          <w:sz w:val="24"/>
          <w:szCs w:val="24"/>
          <w:u w:val="single"/>
        </w:rPr>
      </w:pPr>
    </w:p>
    <w:p w14:paraId="19F494B8" w14:textId="77777777" w:rsidR="0037210D" w:rsidRPr="00E0673F" w:rsidRDefault="0037210D" w:rsidP="0037210D">
      <w:pPr>
        <w:jc w:val="both"/>
        <w:rPr>
          <w:rFonts w:asciiTheme="minorHAnsi" w:hAnsiTheme="minorHAnsi" w:cstheme="minorHAnsi"/>
          <w:sz w:val="24"/>
          <w:szCs w:val="24"/>
          <w:u w:val="single"/>
        </w:rPr>
      </w:pPr>
      <w:r w:rsidRPr="00E0673F">
        <w:rPr>
          <w:rFonts w:asciiTheme="minorHAnsi" w:hAnsiTheme="minorHAnsi" w:cstheme="minorHAnsi"/>
          <w:sz w:val="24"/>
          <w:szCs w:val="24"/>
          <w:u w:val="single"/>
        </w:rPr>
        <w:t>Předpokládaná výše nákladů včetně DPH:</w:t>
      </w:r>
    </w:p>
    <w:p w14:paraId="56FA1076" w14:textId="77777777" w:rsidR="0037210D" w:rsidRPr="00E0673F" w:rsidRDefault="0037210D" w:rsidP="0037210D">
      <w:pPr>
        <w:jc w:val="both"/>
        <w:rPr>
          <w:rFonts w:asciiTheme="minorHAnsi" w:hAnsiTheme="minorHAnsi" w:cstheme="minorHAnsi"/>
          <w:sz w:val="24"/>
          <w:szCs w:val="24"/>
          <w:u w:val="single"/>
        </w:rPr>
      </w:pPr>
    </w:p>
    <w:p w14:paraId="525672DB" w14:textId="77777777" w:rsidR="0037210D" w:rsidRPr="00E0673F" w:rsidRDefault="0037210D" w:rsidP="0037210D">
      <w:pPr>
        <w:jc w:val="both"/>
        <w:rPr>
          <w:rFonts w:asciiTheme="minorHAnsi" w:hAnsiTheme="minorHAnsi" w:cstheme="minorHAnsi"/>
          <w:sz w:val="24"/>
          <w:szCs w:val="24"/>
          <w:u w:val="single"/>
        </w:rPr>
      </w:pPr>
    </w:p>
    <w:p w14:paraId="59811C4A" w14:textId="77777777" w:rsidR="0037210D" w:rsidRPr="00E0673F" w:rsidRDefault="0037210D" w:rsidP="0037210D">
      <w:pPr>
        <w:jc w:val="both"/>
        <w:rPr>
          <w:rFonts w:asciiTheme="minorHAnsi" w:hAnsiTheme="minorHAnsi" w:cstheme="minorHAnsi"/>
          <w:sz w:val="24"/>
          <w:szCs w:val="24"/>
          <w:u w:val="single"/>
        </w:rPr>
      </w:pPr>
    </w:p>
    <w:p w14:paraId="49272FD4" w14:textId="77777777" w:rsidR="0037210D" w:rsidRPr="00E0673F" w:rsidRDefault="0037210D" w:rsidP="0037210D">
      <w:pPr>
        <w:jc w:val="both"/>
        <w:rPr>
          <w:rFonts w:asciiTheme="minorHAnsi" w:hAnsiTheme="minorHAnsi" w:cstheme="minorHAnsi"/>
          <w:sz w:val="24"/>
          <w:szCs w:val="24"/>
          <w:u w:val="single"/>
        </w:rPr>
      </w:pPr>
    </w:p>
    <w:p w14:paraId="7F62B5E6" w14:textId="77777777" w:rsidR="0037210D" w:rsidRDefault="0037210D" w:rsidP="0037210D">
      <w:pPr>
        <w:jc w:val="both"/>
        <w:rPr>
          <w:rFonts w:asciiTheme="minorHAnsi" w:hAnsiTheme="minorHAnsi" w:cstheme="minorHAnsi"/>
          <w:sz w:val="24"/>
          <w:szCs w:val="24"/>
          <w:u w:val="single"/>
        </w:rPr>
      </w:pPr>
    </w:p>
    <w:p w14:paraId="08E92940" w14:textId="77777777" w:rsidR="0037210D" w:rsidRDefault="0037210D" w:rsidP="0037210D">
      <w:pPr>
        <w:jc w:val="both"/>
        <w:rPr>
          <w:rFonts w:asciiTheme="minorHAnsi" w:hAnsiTheme="minorHAnsi" w:cstheme="minorHAnsi"/>
          <w:sz w:val="24"/>
          <w:szCs w:val="24"/>
          <w:u w:val="single"/>
        </w:rPr>
      </w:pPr>
    </w:p>
    <w:p w14:paraId="73E036EA" w14:textId="77777777" w:rsidR="0037210D" w:rsidRDefault="0037210D" w:rsidP="0037210D">
      <w:pPr>
        <w:jc w:val="both"/>
        <w:rPr>
          <w:rFonts w:asciiTheme="minorHAnsi" w:hAnsiTheme="minorHAnsi" w:cstheme="minorHAnsi"/>
          <w:sz w:val="24"/>
          <w:szCs w:val="24"/>
          <w:u w:val="single"/>
        </w:rPr>
      </w:pPr>
    </w:p>
    <w:p w14:paraId="7BA7B7D3" w14:textId="77777777" w:rsidR="0037210D" w:rsidRPr="00E0673F" w:rsidRDefault="0037210D" w:rsidP="0037210D">
      <w:pPr>
        <w:jc w:val="both"/>
        <w:rPr>
          <w:rFonts w:asciiTheme="minorHAnsi" w:hAnsiTheme="minorHAnsi" w:cstheme="minorHAnsi"/>
          <w:sz w:val="24"/>
          <w:szCs w:val="24"/>
          <w:u w:val="single"/>
        </w:rPr>
      </w:pPr>
      <w:r w:rsidRPr="00E0673F">
        <w:rPr>
          <w:rFonts w:asciiTheme="minorHAnsi" w:hAnsiTheme="minorHAnsi" w:cstheme="minorHAnsi"/>
          <w:sz w:val="24"/>
          <w:szCs w:val="24"/>
          <w:u w:val="single"/>
        </w:rPr>
        <w:t>Seznam příloh (fotografie, nákresy, mapy, vizualizace atd…):</w:t>
      </w:r>
    </w:p>
    <w:p w14:paraId="6C440D90" w14:textId="77777777" w:rsidR="0037210D" w:rsidRPr="00E0673F" w:rsidRDefault="0037210D" w:rsidP="0037210D">
      <w:pPr>
        <w:jc w:val="both"/>
        <w:rPr>
          <w:rFonts w:asciiTheme="minorHAnsi" w:hAnsiTheme="minorHAnsi" w:cstheme="minorHAnsi"/>
          <w:sz w:val="24"/>
          <w:szCs w:val="24"/>
          <w:u w:val="single"/>
        </w:rPr>
      </w:pPr>
    </w:p>
    <w:p w14:paraId="09C94D85" w14:textId="77777777" w:rsidR="0037210D" w:rsidRPr="00E0673F" w:rsidRDefault="0037210D" w:rsidP="0037210D">
      <w:pPr>
        <w:jc w:val="both"/>
        <w:rPr>
          <w:rFonts w:asciiTheme="minorHAnsi" w:hAnsiTheme="minorHAnsi" w:cstheme="minorHAnsi"/>
          <w:sz w:val="24"/>
          <w:szCs w:val="24"/>
          <w:u w:val="single"/>
        </w:rPr>
      </w:pPr>
    </w:p>
    <w:p w14:paraId="0AAF92B4" w14:textId="77777777" w:rsidR="0037210D" w:rsidRPr="00E0673F" w:rsidRDefault="0037210D" w:rsidP="0037210D">
      <w:pPr>
        <w:jc w:val="both"/>
        <w:rPr>
          <w:rFonts w:asciiTheme="minorHAnsi" w:hAnsiTheme="minorHAnsi" w:cstheme="minorHAnsi"/>
          <w:sz w:val="24"/>
          <w:szCs w:val="24"/>
          <w:u w:val="single"/>
        </w:rPr>
      </w:pPr>
    </w:p>
    <w:p w14:paraId="0C9BBD63" w14:textId="77777777" w:rsidR="0037210D" w:rsidRPr="00E0673F" w:rsidRDefault="0037210D" w:rsidP="0037210D">
      <w:pPr>
        <w:jc w:val="both"/>
        <w:rPr>
          <w:rFonts w:asciiTheme="minorHAnsi" w:hAnsiTheme="minorHAnsi" w:cstheme="minorHAnsi"/>
          <w:sz w:val="24"/>
          <w:szCs w:val="24"/>
          <w:u w:val="single"/>
        </w:rPr>
      </w:pPr>
    </w:p>
    <w:p w14:paraId="4DBD4912" w14:textId="77777777" w:rsidR="0037210D" w:rsidRPr="00E0673F" w:rsidRDefault="0037210D" w:rsidP="0037210D">
      <w:pPr>
        <w:jc w:val="both"/>
        <w:rPr>
          <w:rFonts w:asciiTheme="minorHAnsi" w:hAnsiTheme="minorHAnsi" w:cstheme="minorHAnsi"/>
          <w:sz w:val="24"/>
          <w:szCs w:val="24"/>
          <w:u w:val="single"/>
        </w:rPr>
      </w:pPr>
    </w:p>
    <w:p w14:paraId="71A903AA" w14:textId="77777777" w:rsidR="0037210D" w:rsidRDefault="0037210D" w:rsidP="0037210D">
      <w:pPr>
        <w:jc w:val="both"/>
        <w:rPr>
          <w:rFonts w:asciiTheme="minorHAnsi" w:hAnsiTheme="minorHAnsi" w:cstheme="minorHAnsi"/>
          <w:sz w:val="24"/>
          <w:szCs w:val="24"/>
        </w:rPr>
      </w:pPr>
    </w:p>
    <w:p w14:paraId="7BFE7F93" w14:textId="77777777" w:rsidR="0037210D" w:rsidRDefault="0037210D" w:rsidP="0037210D">
      <w:pPr>
        <w:jc w:val="both"/>
        <w:rPr>
          <w:rFonts w:asciiTheme="minorHAnsi" w:hAnsiTheme="minorHAnsi" w:cstheme="minorHAnsi"/>
          <w:sz w:val="24"/>
          <w:szCs w:val="24"/>
        </w:rPr>
      </w:pPr>
    </w:p>
    <w:p w14:paraId="6D711D1D" w14:textId="77777777" w:rsidR="0037210D" w:rsidRPr="00E0673F" w:rsidRDefault="0037210D" w:rsidP="0037210D">
      <w:pPr>
        <w:jc w:val="both"/>
        <w:rPr>
          <w:rFonts w:asciiTheme="minorHAnsi" w:hAnsiTheme="minorHAnsi" w:cstheme="minorHAnsi"/>
          <w:sz w:val="24"/>
          <w:szCs w:val="24"/>
        </w:rPr>
      </w:pPr>
      <w:r w:rsidRPr="00E0673F">
        <w:rPr>
          <w:rFonts w:asciiTheme="minorHAnsi" w:hAnsiTheme="minorHAnsi" w:cstheme="minorHAnsi"/>
          <w:sz w:val="24"/>
          <w:szCs w:val="24"/>
        </w:rPr>
        <w:t>V případě, že bude Váš návrh úspěšný, bude vaše jméno a příjmení uvedeno na informační tabuli k realizovanému projektu, a to jako poděkování za vaši iniciativu.</w:t>
      </w:r>
    </w:p>
    <w:p w14:paraId="2776E556" w14:textId="77777777" w:rsidR="0037210D" w:rsidRPr="00E0673F" w:rsidRDefault="0037210D" w:rsidP="0037210D">
      <w:pPr>
        <w:jc w:val="both"/>
        <w:rPr>
          <w:rFonts w:asciiTheme="minorHAnsi" w:hAnsiTheme="minorHAnsi" w:cstheme="minorHAnsi"/>
          <w:sz w:val="24"/>
          <w:szCs w:val="24"/>
        </w:rPr>
      </w:pPr>
    </w:p>
    <w:p w14:paraId="1748DB34" w14:textId="77777777" w:rsidR="0037210D" w:rsidRDefault="0037210D" w:rsidP="0037210D">
      <w:pPr>
        <w:jc w:val="both"/>
        <w:rPr>
          <w:rFonts w:asciiTheme="minorHAnsi" w:hAnsiTheme="minorHAnsi" w:cstheme="minorHAnsi"/>
        </w:rPr>
      </w:pPr>
      <w:r w:rsidRPr="00FB4F44">
        <w:rPr>
          <w:rFonts w:asciiTheme="minorHAnsi" w:hAnsiTheme="minorHAnsi" w:cstheme="minorHAnsi"/>
          <w:b/>
          <w:bCs/>
        </w:rPr>
        <w:t xml:space="preserve">Souhlas se zpracováním osobních údajů: </w:t>
      </w:r>
      <w:r w:rsidRPr="00FB4F44">
        <w:rPr>
          <w:rFonts w:asciiTheme="minorHAnsi" w:hAnsiTheme="minorHAnsi" w:cstheme="minorHAnsi"/>
        </w:rPr>
        <w:t xml:space="preserve">Navrhovatel souhlasí, aby obec </w:t>
      </w:r>
      <w:r>
        <w:rPr>
          <w:rFonts w:asciiTheme="minorHAnsi" w:hAnsiTheme="minorHAnsi" w:cstheme="minorHAnsi"/>
        </w:rPr>
        <w:t>Smilkov</w:t>
      </w:r>
      <w:r w:rsidRPr="00FB4F44">
        <w:rPr>
          <w:rFonts w:asciiTheme="minorHAnsi" w:hAnsiTheme="minorHAnsi" w:cstheme="minorHAnsi"/>
        </w:rPr>
        <w:t xml:space="preserve"> zpracovávala jeho osobní údaje v rozsahu: jméno, příjmení, datum narození, adresa bydliště, adresa trvalého bydliště, email, telefonní číslo. Osobní údaje budou zpracovávány pouze pro účely výběru projektu v rámci participativního rozpočtu obce </w:t>
      </w:r>
      <w:r>
        <w:rPr>
          <w:rFonts w:asciiTheme="minorHAnsi" w:hAnsiTheme="minorHAnsi" w:cstheme="minorHAnsi"/>
        </w:rPr>
        <w:t>Smilkov</w:t>
      </w:r>
      <w:r w:rsidRPr="00FB4F44">
        <w:rPr>
          <w:rFonts w:asciiTheme="minorHAnsi" w:hAnsiTheme="minorHAnsi" w:cstheme="minorHAnsi"/>
        </w:rPr>
        <w:t xml:space="preserve"> 2024. Osobní údaje nebudou předávány třetí straně. Osobní údaje navrhovatele úspěšného projektu budou skartovány do jednoho měsíce po ukončení projektu. Osobní údaje navrhovatele neúspěšného projektu budou skartovány do 31. 12. 2024. Navrhovatel má právo na opravu osobních údajů a jejich výmaz. Navrhovatel má právo svůj souhlas se zpracováním osobních údajů kdykoliv odvolat. </w:t>
      </w:r>
    </w:p>
    <w:p w14:paraId="610E0DE4" w14:textId="77777777" w:rsidR="0037210D" w:rsidRPr="00FB4F44" w:rsidRDefault="0037210D" w:rsidP="0037210D">
      <w:pPr>
        <w:jc w:val="both"/>
        <w:rPr>
          <w:rFonts w:asciiTheme="minorHAnsi" w:hAnsiTheme="minorHAnsi" w:cstheme="minorHAnsi"/>
        </w:rPr>
      </w:pPr>
    </w:p>
    <w:p w14:paraId="7337BFEA" w14:textId="77777777" w:rsidR="0037210D" w:rsidRPr="00E0673F" w:rsidRDefault="0037210D" w:rsidP="0037210D">
      <w:pPr>
        <w:jc w:val="both"/>
        <w:rPr>
          <w:rFonts w:asciiTheme="minorHAnsi" w:hAnsiTheme="minorHAnsi" w:cstheme="minorHAnsi"/>
          <w:sz w:val="24"/>
          <w:szCs w:val="24"/>
        </w:rPr>
      </w:pPr>
    </w:p>
    <w:p w14:paraId="3CCA56EA" w14:textId="77777777" w:rsidR="0037210D" w:rsidRPr="00FB4F44" w:rsidRDefault="0037210D" w:rsidP="0037210D">
      <w:pPr>
        <w:jc w:val="both"/>
        <w:rPr>
          <w:rFonts w:asciiTheme="minorHAnsi" w:hAnsiTheme="minorHAnsi" w:cstheme="minorHAnsi"/>
          <w:b/>
          <w:bCs/>
          <w:color w:val="004E9A"/>
          <w:sz w:val="24"/>
          <w:szCs w:val="24"/>
        </w:rPr>
      </w:pPr>
      <w:r w:rsidRPr="00FB4F44">
        <w:rPr>
          <w:rFonts w:asciiTheme="minorHAnsi" w:hAnsiTheme="minorHAnsi" w:cstheme="minorHAnsi"/>
          <w:b/>
          <w:bCs/>
          <w:color w:val="004E9A"/>
          <w:sz w:val="24"/>
          <w:szCs w:val="24"/>
        </w:rPr>
        <w:t>Formulář si</w:t>
      </w:r>
      <w:r>
        <w:rPr>
          <w:rFonts w:asciiTheme="minorHAnsi" w:hAnsiTheme="minorHAnsi" w:cstheme="minorHAnsi"/>
          <w:b/>
          <w:bCs/>
          <w:color w:val="004E9A"/>
          <w:sz w:val="24"/>
          <w:szCs w:val="24"/>
        </w:rPr>
        <w:t>,</w:t>
      </w:r>
      <w:r w:rsidRPr="00FB4F44">
        <w:rPr>
          <w:rFonts w:asciiTheme="minorHAnsi" w:hAnsiTheme="minorHAnsi" w:cstheme="minorHAnsi"/>
          <w:b/>
          <w:bCs/>
          <w:color w:val="004E9A"/>
          <w:sz w:val="24"/>
          <w:szCs w:val="24"/>
        </w:rPr>
        <w:t xml:space="preserve"> prosím, uložte a odešlete jako přílohu emailu na adresu </w:t>
      </w:r>
      <w:r>
        <w:rPr>
          <w:rFonts w:asciiTheme="minorHAnsi" w:hAnsiTheme="minorHAnsi" w:cstheme="minorHAnsi"/>
          <w:b/>
          <w:bCs/>
          <w:color w:val="004E9A"/>
          <w:sz w:val="24"/>
          <w:szCs w:val="24"/>
        </w:rPr>
        <w:t>dotace.granty</w:t>
      </w:r>
      <w:r w:rsidRPr="00FB4F44">
        <w:rPr>
          <w:rFonts w:asciiTheme="minorHAnsi" w:hAnsiTheme="minorHAnsi" w:cstheme="minorHAnsi"/>
          <w:b/>
          <w:bCs/>
          <w:color w:val="004E9A"/>
          <w:sz w:val="24"/>
          <w:szCs w:val="24"/>
        </w:rPr>
        <w:t>@</w:t>
      </w:r>
      <w:r>
        <w:rPr>
          <w:rFonts w:asciiTheme="minorHAnsi" w:hAnsiTheme="minorHAnsi" w:cstheme="minorHAnsi"/>
          <w:b/>
          <w:bCs/>
          <w:color w:val="004E9A"/>
          <w:sz w:val="24"/>
          <w:szCs w:val="24"/>
        </w:rPr>
        <w:t>smilkov</w:t>
      </w:r>
      <w:r w:rsidRPr="00FB4F44">
        <w:rPr>
          <w:rFonts w:asciiTheme="minorHAnsi" w:hAnsiTheme="minorHAnsi" w:cstheme="minorHAnsi"/>
          <w:b/>
          <w:bCs/>
          <w:color w:val="004E9A"/>
          <w:sz w:val="24"/>
          <w:szCs w:val="24"/>
        </w:rPr>
        <w:t>.cz</w:t>
      </w:r>
    </w:p>
    <w:p w14:paraId="39751FDB" w14:textId="77777777" w:rsidR="0037210D" w:rsidRPr="00E0673F" w:rsidRDefault="0037210D" w:rsidP="0037210D">
      <w:pPr>
        <w:rPr>
          <w:rFonts w:asciiTheme="minorHAnsi" w:hAnsiTheme="minorHAnsi" w:cstheme="minorHAnsi"/>
        </w:rPr>
      </w:pPr>
    </w:p>
    <w:p w14:paraId="5D53EE06" w14:textId="77777777" w:rsidR="0037210D" w:rsidRDefault="0037210D" w:rsidP="0037210D"/>
    <w:p w14:paraId="29B94B1B" w14:textId="77777777" w:rsidR="0037210D" w:rsidRDefault="0037210D" w:rsidP="00AB36BC">
      <w:pPr>
        <w:pStyle w:val="Zkladntext"/>
        <w:rPr>
          <w:b/>
          <w:sz w:val="36"/>
          <w:szCs w:val="36"/>
        </w:rPr>
      </w:pPr>
    </w:p>
    <w:sectPr w:rsidR="0037210D" w:rsidSect="00AB36BC">
      <w:headerReference w:type="default" r:id="rId8"/>
      <w:footerReference w:type="default" r:id="rId9"/>
      <w:pgSz w:w="11906" w:h="16838"/>
      <w:pgMar w:top="1304" w:right="1418" w:bottom="1418" w:left="1304" w:header="34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38682" w14:textId="77777777" w:rsidR="00AB36BC" w:rsidRDefault="00AB36BC" w:rsidP="005C1734">
      <w:r>
        <w:separator/>
      </w:r>
    </w:p>
  </w:endnote>
  <w:endnote w:type="continuationSeparator" w:id="0">
    <w:p w14:paraId="49A8C169" w14:textId="77777777" w:rsidR="00AB36BC" w:rsidRDefault="00AB36BC" w:rsidP="005C1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8F22" w14:textId="77777777" w:rsidR="00E87242" w:rsidRDefault="00E87242" w:rsidP="00E87242">
    <w:pPr>
      <w:pStyle w:val="Zpat"/>
      <w:tabs>
        <w:tab w:val="clear" w:pos="4536"/>
        <w:tab w:val="clear" w:pos="9072"/>
        <w:tab w:val="center" w:pos="4592"/>
        <w:tab w:val="right" w:pos="9184"/>
      </w:tabs>
    </w:pPr>
    <w:r>
      <w:t xml:space="preserve">ID </w:t>
    </w:r>
    <w:proofErr w:type="spellStart"/>
    <w:r>
      <w:t>ds</w:t>
    </w:r>
    <w:proofErr w:type="spellEnd"/>
    <w:r>
      <w:t>: drca6zu</w:t>
    </w:r>
    <w:r>
      <w:tab/>
      <w:t>bankovní účet 320110399/0800</w:t>
    </w:r>
    <w:r>
      <w:tab/>
      <w:t>obec@smilkov.cz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70799" w14:textId="77777777" w:rsidR="00AB36BC" w:rsidRDefault="00AB36BC" w:rsidP="005C1734">
      <w:r>
        <w:separator/>
      </w:r>
    </w:p>
  </w:footnote>
  <w:footnote w:type="continuationSeparator" w:id="0">
    <w:p w14:paraId="7E2F6DC0" w14:textId="77777777" w:rsidR="00AB36BC" w:rsidRDefault="00AB36BC" w:rsidP="005C1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1AE6" w14:textId="6EC8BE53" w:rsidR="00A87159" w:rsidRPr="00A87159" w:rsidRDefault="00A10C82" w:rsidP="00E87242">
    <w:pPr>
      <w:tabs>
        <w:tab w:val="left" w:pos="708"/>
        <w:tab w:val="left" w:pos="1416"/>
        <w:tab w:val="left" w:pos="2124"/>
        <w:tab w:val="left" w:pos="2832"/>
        <w:tab w:val="center" w:pos="4592"/>
      </w:tabs>
      <w:rPr>
        <w:b/>
        <w:bCs/>
      </w:rPr>
    </w:pPr>
    <w:r>
      <w:rPr>
        <w:b/>
        <w:bCs/>
        <w:noProof/>
      </w:rPr>
      <mc:AlternateContent>
        <mc:Choice Requires="wps">
          <w:drawing>
            <wp:anchor distT="0" distB="0" distL="114300" distR="114300" simplePos="0" relativeHeight="251657216" behindDoc="0" locked="0" layoutInCell="1" allowOverlap="1" wp14:anchorId="1986BC0D" wp14:editId="6CA3EBD9">
              <wp:simplePos x="0" y="0"/>
              <wp:positionH relativeFrom="column">
                <wp:posOffset>2077720</wp:posOffset>
              </wp:positionH>
              <wp:positionV relativeFrom="paragraph">
                <wp:posOffset>177800</wp:posOffset>
              </wp:positionV>
              <wp:extent cx="2590165" cy="361950"/>
              <wp:effectExtent l="0" t="0" r="635" b="0"/>
              <wp:wrapNone/>
              <wp:docPr id="42104638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16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FFFAF" w14:textId="2C8AAAD8" w:rsidR="00E87242" w:rsidRDefault="00E87242">
                          <w:pPr>
                            <w:rPr>
                              <w:b/>
                              <w:bCs/>
                              <w:sz w:val="32"/>
                              <w:szCs w:val="32"/>
                            </w:rPr>
                          </w:pPr>
                          <w:r w:rsidRPr="00E87242">
                            <w:rPr>
                              <w:b/>
                              <w:bCs/>
                              <w:sz w:val="32"/>
                              <w:szCs w:val="32"/>
                            </w:rPr>
                            <w:t>OBEC</w:t>
                          </w:r>
                          <w:r w:rsidRPr="00A10C82">
                            <w:rPr>
                              <w:b/>
                              <w:bCs/>
                              <w:color w:val="000000" w:themeColor="text1"/>
                              <w:sz w:val="32"/>
                              <w:szCs w:val="32"/>
                            </w:rPr>
                            <w:t xml:space="preserve"> </w:t>
                          </w:r>
                          <w:r w:rsidRPr="00E87242">
                            <w:rPr>
                              <w:b/>
                              <w:bCs/>
                              <w:sz w:val="32"/>
                              <w:szCs w:val="32"/>
                            </w:rPr>
                            <w:t>SMILKOV</w:t>
                          </w:r>
                        </w:p>
                        <w:p w14:paraId="51D09033" w14:textId="77777777" w:rsidR="00E87242" w:rsidRPr="00E87242" w:rsidRDefault="00E87242">
                          <w:pPr>
                            <w:rPr>
                              <w:b/>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6BC0D" id="Rectangle 3" o:spid="_x0000_s1026" style="position:absolute;margin-left:163.6pt;margin-top:14pt;width:203.95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" stroked="f">
              <v:textbox>
                <w:txbxContent>
                  <w:p w14:paraId="050FFFAF" w14:textId="2C8AAAD8" w:rsidR="00E87242" w:rsidRDefault="00E87242">
                    <w:pPr>
                      <w:rPr>
                        <w:b/>
                        <w:bCs/>
                        <w:sz w:val="32"/>
                        <w:szCs w:val="32"/>
                      </w:rPr>
                    </w:pPr>
                    <w:r w:rsidRPr="00E87242">
                      <w:rPr>
                        <w:b/>
                        <w:bCs/>
                        <w:sz w:val="32"/>
                        <w:szCs w:val="32"/>
                      </w:rPr>
                      <w:t>OBEC</w:t>
                    </w:r>
                    <w:r w:rsidRPr="00A10C82">
                      <w:rPr>
                        <w:b/>
                        <w:bCs/>
                        <w:color w:val="000000" w:themeColor="text1"/>
                        <w:sz w:val="32"/>
                        <w:szCs w:val="32"/>
                      </w:rPr>
                      <w:t xml:space="preserve"> </w:t>
                    </w:r>
                    <w:r w:rsidRPr="00E87242">
                      <w:rPr>
                        <w:b/>
                        <w:bCs/>
                        <w:sz w:val="32"/>
                        <w:szCs w:val="32"/>
                      </w:rPr>
                      <w:t>SMILKOV</w:t>
                    </w:r>
                  </w:p>
                  <w:p w14:paraId="51D09033" w14:textId="77777777" w:rsidR="00E87242" w:rsidRPr="00E87242" w:rsidRDefault="00E87242">
                    <w:pPr>
                      <w:rPr>
                        <w:b/>
                        <w:bCs/>
                        <w:sz w:val="32"/>
                        <w:szCs w:val="32"/>
                      </w:rPr>
                    </w:pPr>
                  </w:p>
                </w:txbxContent>
              </v:textbox>
            </v:rect>
          </w:pict>
        </mc:Fallback>
      </mc:AlternateContent>
    </w:r>
    <w:r w:rsidR="003635BC">
      <w:rPr>
        <w:b/>
        <w:bCs/>
        <w:noProof/>
      </w:rPr>
      <mc:AlternateContent>
        <mc:Choice Requires="wps">
          <w:drawing>
            <wp:anchor distT="0" distB="0" distL="114300" distR="114300" simplePos="0" relativeHeight="251658240" behindDoc="0" locked="0" layoutInCell="1" allowOverlap="1" wp14:anchorId="0274A1CE" wp14:editId="3F7229F1">
              <wp:simplePos x="0" y="0"/>
              <wp:positionH relativeFrom="column">
                <wp:posOffset>953135</wp:posOffset>
              </wp:positionH>
              <wp:positionV relativeFrom="paragraph">
                <wp:posOffset>631825</wp:posOffset>
              </wp:positionV>
              <wp:extent cx="3990975" cy="0"/>
              <wp:effectExtent l="10160" t="12700" r="8890" b="6350"/>
              <wp:wrapNone/>
              <wp:docPr id="9449200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2A4ED0" id="_x0000_t32" coordsize="21600,21600" o:spt="32" o:oned="t" path="m,l21600,21600e" filled="f">
              <v:path arrowok="t" fillok="f" o:connecttype="none"/>
              <o:lock v:ext="edit" shapetype="t"/>
            </v:shapetype>
            <v:shape id="AutoShape 4" o:spid="_x0000_s1026" type="#_x0000_t32" style="position:absolute;margin-left:75.05pt;margin-top:49.75pt;width:314.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"/>
          </w:pict>
        </mc:Fallback>
      </mc:AlternateContent>
    </w:r>
    <w:r w:rsidR="003635BC">
      <w:rPr>
        <w:b/>
        <w:bCs/>
        <w:noProof/>
      </w:rPr>
      <mc:AlternateContent>
        <mc:Choice Requires="wps">
          <w:drawing>
            <wp:anchor distT="0" distB="0" distL="114300" distR="114300" simplePos="0" relativeHeight="251659264" behindDoc="0" locked="0" layoutInCell="1" allowOverlap="1" wp14:anchorId="4F70129C" wp14:editId="0B582FFB">
              <wp:simplePos x="0" y="0"/>
              <wp:positionH relativeFrom="column">
                <wp:posOffset>953135</wp:posOffset>
              </wp:positionH>
              <wp:positionV relativeFrom="paragraph">
                <wp:posOffset>688975</wp:posOffset>
              </wp:positionV>
              <wp:extent cx="3990975" cy="0"/>
              <wp:effectExtent l="10160" t="12700" r="18415" b="15875"/>
              <wp:wrapNone/>
              <wp:docPr id="84834555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52170D" id="_x0000_t32" coordsize="21600,21600" o:spt="32" o:oned="t" path="m,l21600,21600e" filled="f">
              <v:path arrowok="t" fillok="f" o:connecttype="none"/>
              <o:lock v:ext="edit" shapetype="t"/>
            </v:shapetype>
            <v:shape id="AutoShape 5" o:spid="_x0000_s1026" type="#_x0000_t32" style="position:absolute;margin-left:75.05pt;margin-top:54.25pt;width:31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" strokeweight="1.5pt"/>
          </w:pict>
        </mc:Fallback>
      </mc:AlternateContent>
    </w:r>
    <w:r w:rsidR="003635BC">
      <w:rPr>
        <w:b/>
        <w:bCs/>
        <w:noProof/>
      </w:rPr>
      <mc:AlternateContent>
        <mc:Choice Requires="wps">
          <w:drawing>
            <wp:anchor distT="0" distB="0" distL="114300" distR="114300" simplePos="0" relativeHeight="251656192" behindDoc="0" locked="0" layoutInCell="1" allowOverlap="1" wp14:anchorId="60E8ECE0" wp14:editId="0020A979">
              <wp:simplePos x="0" y="0"/>
              <wp:positionH relativeFrom="column">
                <wp:posOffset>5134610</wp:posOffset>
              </wp:positionH>
              <wp:positionV relativeFrom="paragraph">
                <wp:posOffset>-15875</wp:posOffset>
              </wp:positionV>
              <wp:extent cx="1181100" cy="704850"/>
              <wp:effectExtent l="10160" t="12700" r="8890" b="6350"/>
              <wp:wrapNone/>
              <wp:docPr id="20044194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704850"/>
                      </a:xfrm>
                      <a:prstGeom prst="rect">
                        <a:avLst/>
                      </a:prstGeom>
                      <a:solidFill>
                        <a:srgbClr val="FFFFFF"/>
                      </a:solidFill>
                      <a:ln w="9525">
                        <a:solidFill>
                          <a:srgbClr val="FFFFFF"/>
                        </a:solidFill>
                        <a:miter lim="800000"/>
                        <a:headEnd/>
                        <a:tailEnd/>
                      </a:ln>
                    </wps:spPr>
                    <wps:txbx>
                      <w:txbxContent>
                        <w:p w14:paraId="242F13DD" w14:textId="77777777" w:rsidR="00A87159" w:rsidRPr="00E87242" w:rsidRDefault="00A87159" w:rsidP="00A87159">
                          <w:r w:rsidRPr="00E87242">
                            <w:t>Smilkov 46</w:t>
                          </w:r>
                        </w:p>
                        <w:p w14:paraId="3D19D443" w14:textId="77777777" w:rsidR="00A87159" w:rsidRPr="00E87242" w:rsidRDefault="00A87159" w:rsidP="00A87159">
                          <w:r w:rsidRPr="00E87242">
                            <w:t>257 90 Smilkov</w:t>
                          </w:r>
                        </w:p>
                        <w:p w14:paraId="22F0D30D" w14:textId="77777777" w:rsidR="00A87159" w:rsidRPr="00E87242" w:rsidRDefault="00A10C82" w:rsidP="00A87159">
                          <w:hyperlink r:id="rId1" w:history="1">
                            <w:r w:rsidR="00A87159" w:rsidRPr="00E87242">
                              <w:rPr>
                                <w:rStyle w:val="Hypertextovodkaz"/>
                              </w:rPr>
                              <w:t>www.smilkov.cz</w:t>
                            </w:r>
                          </w:hyperlink>
                        </w:p>
                        <w:p w14:paraId="0BDD62DB" w14:textId="77777777" w:rsidR="00A87159" w:rsidRPr="00A87159" w:rsidRDefault="00A87159" w:rsidP="00A871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8ECE0" id="Rectangle 2" o:spid="_x0000_s1027" style="position:absolute;margin-left:404.3pt;margin-top:-1.25pt;width:93pt;height: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" strokecolor="white">
              <v:textbox>
                <w:txbxContent>
                  <w:p w14:paraId="242F13DD" w14:textId="77777777" w:rsidR="00A87159" w:rsidRPr="00E87242" w:rsidRDefault="00A87159" w:rsidP="00A87159">
                    <w:r w:rsidRPr="00E87242">
                      <w:t>Smilkov 46</w:t>
                    </w:r>
                  </w:p>
                  <w:p w14:paraId="3D19D443" w14:textId="77777777" w:rsidR="00A87159" w:rsidRPr="00E87242" w:rsidRDefault="00A87159" w:rsidP="00A87159">
                    <w:r w:rsidRPr="00E87242">
                      <w:t>257 90 Smilkov</w:t>
                    </w:r>
                  </w:p>
                  <w:p w14:paraId="22F0D30D" w14:textId="77777777" w:rsidR="00A87159" w:rsidRPr="00E87242" w:rsidRDefault="0037210D" w:rsidP="00A87159">
                    <w:hyperlink r:id="rId2" w:history="1">
                      <w:r w:rsidR="00A87159" w:rsidRPr="00E87242">
                        <w:rPr>
                          <w:rStyle w:val="Hypertextovodkaz"/>
                        </w:rPr>
                        <w:t>www.smilkov.cz</w:t>
                      </w:r>
                    </w:hyperlink>
                  </w:p>
                  <w:p w14:paraId="0BDD62DB" w14:textId="77777777" w:rsidR="00A87159" w:rsidRPr="00A87159" w:rsidRDefault="00A87159" w:rsidP="00A87159"/>
                </w:txbxContent>
              </v:textbox>
            </v:rect>
          </w:pict>
        </mc:Fallback>
      </mc:AlternateContent>
    </w:r>
    <w:r w:rsidR="003635BC">
      <w:rPr>
        <w:b/>
        <w:bCs/>
        <w:noProof/>
      </w:rPr>
      <w:drawing>
        <wp:inline distT="0" distB="0" distL="0" distR="0" wp14:anchorId="62D44961" wp14:editId="68BB8DBB">
          <wp:extent cx="628650" cy="7715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771525"/>
                  </a:xfrm>
                  <a:prstGeom prst="rect">
                    <a:avLst/>
                  </a:prstGeom>
                  <a:noFill/>
                  <a:ln>
                    <a:noFill/>
                  </a:ln>
                </pic:spPr>
              </pic:pic>
            </a:graphicData>
          </a:graphic>
        </wp:inline>
      </w:drawing>
    </w:r>
    <w:r w:rsidR="00A87159">
      <w:rPr>
        <w:b/>
        <w:bCs/>
      </w:rPr>
      <w:tab/>
    </w:r>
    <w:r w:rsidR="00A87159">
      <w:rPr>
        <w:b/>
        <w:bCs/>
      </w:rPr>
      <w:tab/>
    </w:r>
    <w:r w:rsidR="00A87159">
      <w:rPr>
        <w:b/>
        <w:bCs/>
      </w:rPr>
      <w:tab/>
    </w:r>
    <w:r w:rsidR="00E87242">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C3A1E"/>
    <w:multiLevelType w:val="singleLevel"/>
    <w:tmpl w:val="9872F6BE"/>
    <w:lvl w:ilvl="0">
      <w:start w:val="5"/>
      <w:numFmt w:val="bullet"/>
      <w:lvlText w:val="-"/>
      <w:lvlJc w:val="left"/>
      <w:pPr>
        <w:tabs>
          <w:tab w:val="num" w:pos="786"/>
        </w:tabs>
        <w:ind w:left="786" w:hanging="360"/>
      </w:pPr>
      <w:rPr>
        <w:rFonts w:hint="default"/>
      </w:rPr>
    </w:lvl>
  </w:abstractNum>
  <w:abstractNum w:abstractNumId="1" w15:restartNumberingAfterBreak="0">
    <w:nsid w:val="151E5D78"/>
    <w:multiLevelType w:val="hybridMultilevel"/>
    <w:tmpl w:val="A3E41092"/>
    <w:lvl w:ilvl="0" w:tplc="7A44038E">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43B50B8"/>
    <w:multiLevelType w:val="singleLevel"/>
    <w:tmpl w:val="04050017"/>
    <w:lvl w:ilvl="0">
      <w:start w:val="1"/>
      <w:numFmt w:val="lowerLetter"/>
      <w:lvlText w:val="%1)"/>
      <w:lvlJc w:val="left"/>
      <w:pPr>
        <w:tabs>
          <w:tab w:val="num" w:pos="360"/>
        </w:tabs>
        <w:ind w:left="360" w:hanging="360"/>
      </w:pPr>
      <w:rPr>
        <w:rFonts w:hint="default"/>
      </w:rPr>
    </w:lvl>
  </w:abstractNum>
  <w:num w:numId="1" w16cid:durableId="823159495">
    <w:abstractNumId w:val="0"/>
  </w:num>
  <w:num w:numId="2" w16cid:durableId="681276454">
    <w:abstractNumId w:val="2"/>
  </w:num>
  <w:num w:numId="3" w16cid:durableId="854347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6BC"/>
    <w:rsid w:val="00002AA2"/>
    <w:rsid w:val="00016357"/>
    <w:rsid w:val="00030B9A"/>
    <w:rsid w:val="0003358A"/>
    <w:rsid w:val="00046FDF"/>
    <w:rsid w:val="000C71CC"/>
    <w:rsid w:val="000F1C3E"/>
    <w:rsid w:val="000F51E0"/>
    <w:rsid w:val="001237C4"/>
    <w:rsid w:val="00170BF9"/>
    <w:rsid w:val="00186A66"/>
    <w:rsid w:val="001934C6"/>
    <w:rsid w:val="00197091"/>
    <w:rsid w:val="00197EAB"/>
    <w:rsid w:val="001A509F"/>
    <w:rsid w:val="001C6674"/>
    <w:rsid w:val="001D138E"/>
    <w:rsid w:val="001E0C63"/>
    <w:rsid w:val="001F4D93"/>
    <w:rsid w:val="00220EC8"/>
    <w:rsid w:val="00222B43"/>
    <w:rsid w:val="00235B15"/>
    <w:rsid w:val="00271FC7"/>
    <w:rsid w:val="002870AB"/>
    <w:rsid w:val="002962D5"/>
    <w:rsid w:val="002C2215"/>
    <w:rsid w:val="002D5E63"/>
    <w:rsid w:val="002F74E2"/>
    <w:rsid w:val="002F7767"/>
    <w:rsid w:val="00301A3D"/>
    <w:rsid w:val="0031073E"/>
    <w:rsid w:val="0031083F"/>
    <w:rsid w:val="00312E71"/>
    <w:rsid w:val="00327EEB"/>
    <w:rsid w:val="00341F8E"/>
    <w:rsid w:val="00346E66"/>
    <w:rsid w:val="003567D2"/>
    <w:rsid w:val="00357F7F"/>
    <w:rsid w:val="003635BC"/>
    <w:rsid w:val="00367383"/>
    <w:rsid w:val="0037210D"/>
    <w:rsid w:val="003770D0"/>
    <w:rsid w:val="003812AC"/>
    <w:rsid w:val="003A7D29"/>
    <w:rsid w:val="003E68DF"/>
    <w:rsid w:val="004032DA"/>
    <w:rsid w:val="004109D9"/>
    <w:rsid w:val="0041129A"/>
    <w:rsid w:val="00414AC3"/>
    <w:rsid w:val="00417FC3"/>
    <w:rsid w:val="00423CD9"/>
    <w:rsid w:val="00426168"/>
    <w:rsid w:val="004339DF"/>
    <w:rsid w:val="00437F6A"/>
    <w:rsid w:val="00450A45"/>
    <w:rsid w:val="0045470D"/>
    <w:rsid w:val="00455616"/>
    <w:rsid w:val="00467225"/>
    <w:rsid w:val="00491B2B"/>
    <w:rsid w:val="00497A0F"/>
    <w:rsid w:val="004A75D3"/>
    <w:rsid w:val="004B3E59"/>
    <w:rsid w:val="004C23F0"/>
    <w:rsid w:val="004C321A"/>
    <w:rsid w:val="004C5386"/>
    <w:rsid w:val="004D39CC"/>
    <w:rsid w:val="004F2781"/>
    <w:rsid w:val="0050225B"/>
    <w:rsid w:val="005035EE"/>
    <w:rsid w:val="005110CB"/>
    <w:rsid w:val="00527C81"/>
    <w:rsid w:val="005306D9"/>
    <w:rsid w:val="00534283"/>
    <w:rsid w:val="00561890"/>
    <w:rsid w:val="00562384"/>
    <w:rsid w:val="00570B4A"/>
    <w:rsid w:val="005A38A8"/>
    <w:rsid w:val="005C1734"/>
    <w:rsid w:val="005C50AB"/>
    <w:rsid w:val="005C6FC0"/>
    <w:rsid w:val="005F0AB4"/>
    <w:rsid w:val="005F6E09"/>
    <w:rsid w:val="00610C96"/>
    <w:rsid w:val="00625B59"/>
    <w:rsid w:val="00633FAC"/>
    <w:rsid w:val="00635B36"/>
    <w:rsid w:val="00644C92"/>
    <w:rsid w:val="0065346E"/>
    <w:rsid w:val="006550B4"/>
    <w:rsid w:val="0066456D"/>
    <w:rsid w:val="00673DAA"/>
    <w:rsid w:val="00677088"/>
    <w:rsid w:val="006C5057"/>
    <w:rsid w:val="006D40C2"/>
    <w:rsid w:val="006E09F5"/>
    <w:rsid w:val="007031F0"/>
    <w:rsid w:val="00734E7E"/>
    <w:rsid w:val="00741B79"/>
    <w:rsid w:val="007476C6"/>
    <w:rsid w:val="007568D5"/>
    <w:rsid w:val="00774BDF"/>
    <w:rsid w:val="0078041B"/>
    <w:rsid w:val="0079110D"/>
    <w:rsid w:val="007A01B5"/>
    <w:rsid w:val="007A7C20"/>
    <w:rsid w:val="007B575D"/>
    <w:rsid w:val="007C520C"/>
    <w:rsid w:val="007F3228"/>
    <w:rsid w:val="007F3D01"/>
    <w:rsid w:val="00804AEC"/>
    <w:rsid w:val="008170BE"/>
    <w:rsid w:val="0081776D"/>
    <w:rsid w:val="008312E8"/>
    <w:rsid w:val="0083251F"/>
    <w:rsid w:val="00837BB6"/>
    <w:rsid w:val="00844D4B"/>
    <w:rsid w:val="00853ED0"/>
    <w:rsid w:val="00884D08"/>
    <w:rsid w:val="008A2090"/>
    <w:rsid w:val="008A4C6D"/>
    <w:rsid w:val="008A5276"/>
    <w:rsid w:val="008A7588"/>
    <w:rsid w:val="008B6B4D"/>
    <w:rsid w:val="008C74AD"/>
    <w:rsid w:val="008D50DA"/>
    <w:rsid w:val="008E40DA"/>
    <w:rsid w:val="00933B6C"/>
    <w:rsid w:val="009467B1"/>
    <w:rsid w:val="00970C7D"/>
    <w:rsid w:val="00982817"/>
    <w:rsid w:val="009D1DCC"/>
    <w:rsid w:val="009D4800"/>
    <w:rsid w:val="009E15A8"/>
    <w:rsid w:val="009F055C"/>
    <w:rsid w:val="00A1051C"/>
    <w:rsid w:val="00A106CE"/>
    <w:rsid w:val="00A10C82"/>
    <w:rsid w:val="00A30BB5"/>
    <w:rsid w:val="00A4211F"/>
    <w:rsid w:val="00A44861"/>
    <w:rsid w:val="00A4630C"/>
    <w:rsid w:val="00A6053A"/>
    <w:rsid w:val="00A85109"/>
    <w:rsid w:val="00A87159"/>
    <w:rsid w:val="00AA636C"/>
    <w:rsid w:val="00AB13AC"/>
    <w:rsid w:val="00AB36BC"/>
    <w:rsid w:val="00AB7DBF"/>
    <w:rsid w:val="00AD27FE"/>
    <w:rsid w:val="00AD38E0"/>
    <w:rsid w:val="00AD53CB"/>
    <w:rsid w:val="00AF3509"/>
    <w:rsid w:val="00B231E2"/>
    <w:rsid w:val="00B52A60"/>
    <w:rsid w:val="00B72B25"/>
    <w:rsid w:val="00B80EEF"/>
    <w:rsid w:val="00B90383"/>
    <w:rsid w:val="00B91EB6"/>
    <w:rsid w:val="00BA1C1E"/>
    <w:rsid w:val="00BD6D29"/>
    <w:rsid w:val="00BE0A17"/>
    <w:rsid w:val="00BE0B9B"/>
    <w:rsid w:val="00C04A39"/>
    <w:rsid w:val="00C078C3"/>
    <w:rsid w:val="00C15767"/>
    <w:rsid w:val="00C17080"/>
    <w:rsid w:val="00C22222"/>
    <w:rsid w:val="00C33C33"/>
    <w:rsid w:val="00C53F7B"/>
    <w:rsid w:val="00C558F8"/>
    <w:rsid w:val="00CB5424"/>
    <w:rsid w:val="00CB72A8"/>
    <w:rsid w:val="00CC69DE"/>
    <w:rsid w:val="00CE7F49"/>
    <w:rsid w:val="00D170A0"/>
    <w:rsid w:val="00D22A3E"/>
    <w:rsid w:val="00D241EC"/>
    <w:rsid w:val="00D266B1"/>
    <w:rsid w:val="00D33CB8"/>
    <w:rsid w:val="00D53F66"/>
    <w:rsid w:val="00D6299A"/>
    <w:rsid w:val="00D7179F"/>
    <w:rsid w:val="00D9708C"/>
    <w:rsid w:val="00DA58AE"/>
    <w:rsid w:val="00DA67D9"/>
    <w:rsid w:val="00DB1A71"/>
    <w:rsid w:val="00DB33D9"/>
    <w:rsid w:val="00E23626"/>
    <w:rsid w:val="00E25A21"/>
    <w:rsid w:val="00E267A3"/>
    <w:rsid w:val="00E55AA6"/>
    <w:rsid w:val="00E67DE7"/>
    <w:rsid w:val="00E87242"/>
    <w:rsid w:val="00E87CA4"/>
    <w:rsid w:val="00EA1549"/>
    <w:rsid w:val="00EB3219"/>
    <w:rsid w:val="00F03C65"/>
    <w:rsid w:val="00F14822"/>
    <w:rsid w:val="00F56CB0"/>
    <w:rsid w:val="00F624E8"/>
    <w:rsid w:val="00F64894"/>
    <w:rsid w:val="00F75387"/>
    <w:rsid w:val="00F754A4"/>
    <w:rsid w:val="00F82D61"/>
    <w:rsid w:val="00F96324"/>
    <w:rsid w:val="00FB511B"/>
    <w:rsid w:val="00FE03D9"/>
    <w:rsid w:val="00FF3A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2FBF9"/>
  <w15:chartTrackingRefBased/>
  <w15:docId w15:val="{833F268B-1C84-4FE3-8ABF-F1662BAB3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7210D"/>
    <w:rPr>
      <w:rFonts w:ascii="Times New Roman" w:eastAsia="Times New Roman" w:hAnsi="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467B1"/>
    <w:rPr>
      <w:rFonts w:ascii="Tahoma" w:hAnsi="Tahoma" w:cs="Tahoma"/>
      <w:sz w:val="16"/>
      <w:szCs w:val="16"/>
    </w:rPr>
  </w:style>
  <w:style w:type="character" w:customStyle="1" w:styleId="TextbublinyChar">
    <w:name w:val="Text bubliny Char"/>
    <w:link w:val="Textbubliny"/>
    <w:uiPriority w:val="99"/>
    <w:semiHidden/>
    <w:rsid w:val="009467B1"/>
    <w:rPr>
      <w:rFonts w:ascii="Tahoma" w:hAnsi="Tahoma" w:cs="Tahoma"/>
      <w:sz w:val="16"/>
      <w:szCs w:val="16"/>
    </w:rPr>
  </w:style>
  <w:style w:type="character" w:styleId="Hypertextovodkaz">
    <w:name w:val="Hyperlink"/>
    <w:uiPriority w:val="99"/>
    <w:unhideWhenUsed/>
    <w:rsid w:val="00E267A3"/>
    <w:rPr>
      <w:color w:val="0000FF"/>
      <w:u w:val="single"/>
    </w:rPr>
  </w:style>
  <w:style w:type="paragraph" w:styleId="Zhlav">
    <w:name w:val="header"/>
    <w:basedOn w:val="Normln"/>
    <w:link w:val="ZhlavChar"/>
    <w:uiPriority w:val="99"/>
    <w:unhideWhenUsed/>
    <w:rsid w:val="005C1734"/>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uiPriority w:val="99"/>
    <w:rsid w:val="005C1734"/>
  </w:style>
  <w:style w:type="paragraph" w:styleId="Zpat">
    <w:name w:val="footer"/>
    <w:basedOn w:val="Normln"/>
    <w:link w:val="ZpatChar"/>
    <w:uiPriority w:val="99"/>
    <w:unhideWhenUsed/>
    <w:rsid w:val="005C1734"/>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5C1734"/>
  </w:style>
  <w:style w:type="paragraph" w:customStyle="1" w:styleId="Default">
    <w:name w:val="Default"/>
    <w:rsid w:val="00A6053A"/>
    <w:pPr>
      <w:autoSpaceDE w:val="0"/>
      <w:autoSpaceDN w:val="0"/>
      <w:adjustRightInd w:val="0"/>
    </w:pPr>
    <w:rPr>
      <w:rFonts w:ascii="Times New Roman" w:eastAsia="Times New Roman" w:hAnsi="Times New Roman"/>
      <w:color w:val="000000"/>
      <w:sz w:val="24"/>
      <w:szCs w:val="24"/>
    </w:rPr>
  </w:style>
  <w:style w:type="paragraph" w:styleId="Zkladntext">
    <w:name w:val="Body Text"/>
    <w:basedOn w:val="Normln"/>
    <w:link w:val="ZkladntextChar"/>
    <w:rsid w:val="00222B43"/>
    <w:pPr>
      <w:jc w:val="both"/>
    </w:pPr>
    <w:rPr>
      <w:sz w:val="24"/>
    </w:rPr>
  </w:style>
  <w:style w:type="character" w:customStyle="1" w:styleId="ZkladntextChar">
    <w:name w:val="Základní text Char"/>
    <w:link w:val="Zkladntext"/>
    <w:rsid w:val="00222B43"/>
    <w:rPr>
      <w:rFonts w:ascii="Times New Roman" w:eastAsia="Times New Roman" w:hAnsi="Times New Roman"/>
      <w:sz w:val="24"/>
    </w:rPr>
  </w:style>
  <w:style w:type="character" w:styleId="Nevyeenzmnka">
    <w:name w:val="Unresolved Mention"/>
    <w:uiPriority w:val="99"/>
    <w:semiHidden/>
    <w:unhideWhenUsed/>
    <w:rsid w:val="009E1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9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milkov.cz" TargetMode="External"/><Relationship Id="rId1" Type="http://schemas.openxmlformats.org/officeDocument/2006/relationships/hyperlink" Target="http://www.smilkov.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as-osm\ou-smilkov\Dokumenty\Dokumenty_OU\2_Opi&#269;kov&#225;\&#352;ablona%20na%20dokumenty%20se%20znakem.do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4CB4C-657A-4DB2-861D-6BD9F6959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Šablona na dokumenty se znakem</Template>
  <TotalTime>3</TotalTime>
  <Pages>2</Pages>
  <Words>255</Words>
  <Characters>1509</Characters>
  <Application>Microsoft Office Word</Application>
  <DocSecurity>0</DocSecurity>
  <Lines>12</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1761</CharactersWithSpaces>
  <SharedDoc>false</SharedDoc>
  <HLinks>
    <vt:vector size="6" baseType="variant">
      <vt:variant>
        <vt:i4>6291562</vt:i4>
      </vt:variant>
      <vt:variant>
        <vt:i4>0</vt:i4>
      </vt:variant>
      <vt:variant>
        <vt:i4>0</vt:i4>
      </vt:variant>
      <vt:variant>
        <vt:i4>5</vt:i4>
      </vt:variant>
      <vt:variant>
        <vt:lpwstr>http://www.smilkov.cz/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Opičková</dc:creator>
  <cp:keywords/>
  <cp:lastModifiedBy>Petra Opičková</cp:lastModifiedBy>
  <cp:revision>2</cp:revision>
  <cp:lastPrinted>2024-03-14T12:11:00Z</cp:lastPrinted>
  <dcterms:created xsi:type="dcterms:W3CDTF">2024-03-14T12:31:00Z</dcterms:created>
  <dcterms:modified xsi:type="dcterms:W3CDTF">2024-03-14T12:31:00Z</dcterms:modified>
</cp:coreProperties>
</file>